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44" w:rsidRPr="000A3BBF" w:rsidRDefault="008F0944" w:rsidP="008F0944">
      <w:pPr>
        <w:jc w:val="center"/>
        <w:rPr>
          <w:rFonts w:ascii="Bookman Old Style" w:hAnsi="Bookman Old Style"/>
          <w:sz w:val="44"/>
          <w:szCs w:val="44"/>
        </w:rPr>
      </w:pPr>
      <w:r w:rsidRPr="000A3BBF">
        <w:rPr>
          <w:rFonts w:ascii="Bookman Old Style" w:hAnsi="Bookman Old Style"/>
          <w:sz w:val="44"/>
          <w:szCs w:val="44"/>
        </w:rPr>
        <w:t>Barbershop Tags for Everyone – by Paul C. Olguin</w:t>
      </w:r>
    </w:p>
    <w:p w:rsidR="008F0944" w:rsidRDefault="000A3BBF" w:rsidP="000A3BB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Find these tags and many more for FREE at </w:t>
      </w:r>
      <w:r w:rsidRPr="000A3BBF">
        <w:rPr>
          <w:rFonts w:ascii="Bookman Old Style" w:hAnsi="Bookman Old Style"/>
          <w:sz w:val="20"/>
          <w:szCs w:val="20"/>
        </w:rPr>
        <w:t>www.barbershoptags.com</w:t>
      </w:r>
    </w:p>
    <w:p w:rsidR="000A3BBF" w:rsidRDefault="000A3BBF" w:rsidP="000A3BBF">
      <w:pPr>
        <w:jc w:val="center"/>
        <w:rPr>
          <w:rFonts w:ascii="Bookman Old Style" w:hAnsi="Bookman Old Style"/>
          <w:sz w:val="20"/>
          <w:szCs w:val="20"/>
        </w:rPr>
      </w:pPr>
    </w:p>
    <w:p w:rsidR="000A3BBF" w:rsidRPr="000A3BBF" w:rsidRDefault="000A3BBF" w:rsidP="000A3BBF">
      <w:pPr>
        <w:jc w:val="center"/>
        <w:rPr>
          <w:rFonts w:ascii="Bookman Old Style" w:hAnsi="Bookman Old Style"/>
          <w:sz w:val="20"/>
          <w:szCs w:val="20"/>
        </w:rPr>
      </w:pPr>
    </w:p>
    <w:p w:rsidR="008F0944" w:rsidRDefault="0025075C" w:rsidP="000A3BBF">
      <w:pPr>
        <w:jc w:val="center"/>
      </w:pPr>
      <w:r>
        <w:rPr>
          <w:noProof/>
        </w:rPr>
        <w:drawing>
          <wp:inline distT="0" distB="0" distL="0" distR="0">
            <wp:extent cx="6848475" cy="1638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BF" w:rsidRDefault="000A3BBF" w:rsidP="000A3BBF">
      <w:pPr>
        <w:jc w:val="center"/>
      </w:pPr>
    </w:p>
    <w:p w:rsidR="000A3BBF" w:rsidRDefault="000A3BBF" w:rsidP="000A3BBF">
      <w:pPr>
        <w:jc w:val="center"/>
      </w:pPr>
    </w:p>
    <w:p w:rsidR="008F0944" w:rsidRDefault="0025075C" w:rsidP="008F0944">
      <w:pPr>
        <w:jc w:val="center"/>
      </w:pPr>
      <w:r>
        <w:rPr>
          <w:noProof/>
        </w:rPr>
        <w:drawing>
          <wp:inline distT="0" distB="0" distL="0" distR="0">
            <wp:extent cx="6858000" cy="20935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44" w:rsidRDefault="008F0944"/>
    <w:p w:rsidR="008F0944" w:rsidRDefault="000A3BBF" w:rsidP="008F0944">
      <w:pPr>
        <w:jc w:val="center"/>
      </w:pPr>
      <w:r>
        <w:rPr>
          <w:noProof/>
        </w:rPr>
        <w:drawing>
          <wp:inline distT="0" distB="0" distL="0" distR="0">
            <wp:extent cx="6848475" cy="2305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44" w:rsidRDefault="008F0944"/>
    <w:p w:rsidR="008F0944" w:rsidRDefault="008F0944" w:rsidP="008F0944">
      <w:pPr>
        <w:jc w:val="center"/>
      </w:pPr>
    </w:p>
    <w:p w:rsidR="008F0944" w:rsidRDefault="008F0944" w:rsidP="008F0944">
      <w:pPr>
        <w:jc w:val="center"/>
        <w:rPr>
          <w:sz w:val="20"/>
          <w:szCs w:val="20"/>
        </w:rPr>
      </w:pPr>
    </w:p>
    <w:p w:rsidR="008F0944" w:rsidRDefault="008F0944" w:rsidP="008F0944">
      <w:pPr>
        <w:jc w:val="center"/>
        <w:rPr>
          <w:sz w:val="20"/>
          <w:szCs w:val="20"/>
        </w:rPr>
      </w:pPr>
    </w:p>
    <w:p w:rsidR="008F0944" w:rsidRPr="008F0944" w:rsidRDefault="008F0944" w:rsidP="008F0944">
      <w:pPr>
        <w:jc w:val="center"/>
        <w:rPr>
          <w:sz w:val="20"/>
          <w:szCs w:val="20"/>
        </w:rPr>
      </w:pPr>
      <w:r w:rsidRPr="008F0944">
        <w:rPr>
          <w:sz w:val="20"/>
          <w:szCs w:val="20"/>
        </w:rPr>
        <w:t>©Copyright 2014 Paul Carey Olguin</w:t>
      </w:r>
    </w:p>
    <w:p w:rsidR="008F0944" w:rsidRPr="008F0944" w:rsidRDefault="008F0944" w:rsidP="008F0944">
      <w:pPr>
        <w:jc w:val="center"/>
        <w:rPr>
          <w:sz w:val="20"/>
          <w:szCs w:val="20"/>
        </w:rPr>
      </w:pPr>
      <w:r w:rsidRPr="008F0944">
        <w:rPr>
          <w:sz w:val="20"/>
          <w:szCs w:val="20"/>
        </w:rPr>
        <w:t>CC-BY-SA 4.0 International</w:t>
      </w:r>
    </w:p>
    <w:p w:rsidR="008F0944" w:rsidRPr="008F0944" w:rsidRDefault="008F0944" w:rsidP="008F0944">
      <w:pPr>
        <w:jc w:val="center"/>
        <w:rPr>
          <w:sz w:val="20"/>
          <w:szCs w:val="20"/>
        </w:rPr>
      </w:pPr>
      <w:r w:rsidRPr="008F0944">
        <w:rPr>
          <w:sz w:val="20"/>
          <w:szCs w:val="20"/>
        </w:rPr>
        <w:t>You are free to share and modify.</w:t>
      </w:r>
    </w:p>
    <w:p w:rsidR="008F0944" w:rsidRDefault="008F0944" w:rsidP="008F0944">
      <w:pPr>
        <w:jc w:val="center"/>
        <w:rPr>
          <w:sz w:val="20"/>
          <w:szCs w:val="20"/>
        </w:rPr>
      </w:pPr>
      <w:r w:rsidRPr="008F0944">
        <w:rPr>
          <w:sz w:val="20"/>
          <w:szCs w:val="20"/>
        </w:rPr>
        <w:t>Just include credit and keep this license with the new version.</w:t>
      </w:r>
    </w:p>
    <w:p w:rsidR="008F0944" w:rsidRDefault="0025075C" w:rsidP="008F09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52285" cy="21551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5C" w:rsidRDefault="0025075C" w:rsidP="008F0944">
      <w:pPr>
        <w:jc w:val="center"/>
        <w:rPr>
          <w:sz w:val="20"/>
          <w:szCs w:val="20"/>
        </w:rPr>
      </w:pPr>
    </w:p>
    <w:p w:rsidR="0025075C" w:rsidRDefault="0025075C" w:rsidP="008F09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2285" cy="208978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5C" w:rsidRDefault="0025075C" w:rsidP="008F0944">
      <w:pPr>
        <w:jc w:val="center"/>
        <w:rPr>
          <w:sz w:val="20"/>
          <w:szCs w:val="20"/>
        </w:rPr>
      </w:pPr>
    </w:p>
    <w:p w:rsidR="000A3BBF" w:rsidRDefault="000A3BBF" w:rsidP="008F0944">
      <w:pPr>
        <w:jc w:val="center"/>
        <w:rPr>
          <w:sz w:val="20"/>
          <w:szCs w:val="20"/>
        </w:rPr>
      </w:pPr>
      <w:bookmarkStart w:id="0" w:name="_GoBack"/>
      <w:bookmarkEnd w:id="0"/>
    </w:p>
    <w:p w:rsidR="0025075C" w:rsidRDefault="0025075C" w:rsidP="008F09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2285" cy="1864360"/>
            <wp:effectExtent l="0" t="0" r="571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5C" w:rsidRDefault="0025075C" w:rsidP="008F0944">
      <w:pPr>
        <w:jc w:val="center"/>
        <w:rPr>
          <w:sz w:val="20"/>
          <w:szCs w:val="20"/>
        </w:rPr>
      </w:pPr>
    </w:p>
    <w:p w:rsidR="000A3BBF" w:rsidRDefault="000A3BBF" w:rsidP="008F0944">
      <w:pPr>
        <w:jc w:val="center"/>
        <w:rPr>
          <w:sz w:val="20"/>
          <w:szCs w:val="20"/>
        </w:rPr>
      </w:pPr>
    </w:p>
    <w:p w:rsidR="0025075C" w:rsidRPr="008F0944" w:rsidRDefault="0025075C" w:rsidP="008F09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2285" cy="200723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75C" w:rsidRPr="008F0944" w:rsidSect="008F09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944"/>
    <w:rsid w:val="000A3BBF"/>
    <w:rsid w:val="001B5DB2"/>
    <w:rsid w:val="0025075C"/>
    <w:rsid w:val="008F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D2C7D-3C39-49BD-A381-7A1AB255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TC102786999[[fn=Single spaced (blank)]]</Template>
  <TotalTime>26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Olguin</dc:creator>
  <cp:keywords/>
  <dc:description/>
  <cp:lastModifiedBy>Paul Olguin</cp:lastModifiedBy>
  <cp:revision>1</cp:revision>
  <dcterms:created xsi:type="dcterms:W3CDTF">2014-09-09T17:18:00Z</dcterms:created>
  <dcterms:modified xsi:type="dcterms:W3CDTF">2014-09-09T17:44:00Z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